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E2D" w:rsidRDefault="000C5E2D" w:rsidP="00CD7966">
      <w:pPr>
        <w:spacing w:line="360" w:lineRule="auto"/>
        <w:jc w:val="center"/>
        <w:rPr>
          <w:rFonts w:ascii="微软雅黑" w:eastAsia="微软雅黑" w:hAnsi="微软雅黑" w:cs="微软雅黑"/>
          <w:b/>
          <w:bCs/>
          <w:sz w:val="24"/>
          <w:szCs w:val="24"/>
          <w:lang w:val="zh-CN"/>
        </w:rPr>
      </w:pPr>
      <w:r w:rsidRPr="000C5E2D">
        <w:rPr>
          <w:rFonts w:ascii="仿宋_GB2312" w:hAnsi="Times New Roman"/>
          <w:color w:val="000000"/>
          <w:sz w:val="20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20.15pt;margin-top:5.4pt;width:97.65pt;height:124.8pt;z-index:251659264" o:gfxdata="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DPNUwDXAAAACgEAAA8AAAAAAAAAAQAgAAAAIgAAAGRycy9kb3ducmV2LnhtbFBLAQIU&#10;ABQAAAAIAIdO4kCLirDTuwEAAGYDAAAOAAAAAAAAAAEAIAAAACYBAABkcnMvZTJvRG9jLnhtbFBL&#10;BQYAAAAABgAGAFkBAABTBQAAAAA=&#10;" filled="f" stroked="f">
            <v:textbox>
              <w:txbxContent>
                <w:p w:rsidR="000C5E2D" w:rsidRPr="00CD7966" w:rsidRDefault="000C5E2D" w:rsidP="00CD7966">
                  <w:pPr>
                    <w:rPr>
                      <w:szCs w:val="108"/>
                    </w:rPr>
                  </w:pPr>
                </w:p>
              </w:txbxContent>
            </v:textbox>
          </v:shape>
        </w:pict>
      </w:r>
      <w:r w:rsidR="00B71777">
        <w:rPr>
          <w:rFonts w:ascii="微软雅黑" w:eastAsia="微软雅黑" w:hAnsi="微软雅黑" w:cs="微软雅黑" w:hint="eastAsia"/>
          <w:b/>
          <w:bCs/>
          <w:sz w:val="36"/>
          <w:szCs w:val="36"/>
          <w:lang w:val="zh-CN"/>
        </w:rPr>
        <w:t>晨曦科技造价实务培训</w:t>
      </w:r>
      <w:r w:rsidR="00B71777">
        <w:rPr>
          <w:rFonts w:ascii="微软雅黑" w:eastAsia="微软雅黑" w:hAnsi="微软雅黑" w:cs="微软雅黑" w:hint="eastAsia"/>
          <w:b/>
          <w:bCs/>
          <w:sz w:val="36"/>
          <w:szCs w:val="36"/>
          <w:lang w:val="zh-CN"/>
        </w:rPr>
        <w:t>报名表</w:t>
      </w:r>
    </w:p>
    <w:p w:rsidR="000C5E2D" w:rsidRDefault="00B71777">
      <w:pPr>
        <w:adjustRightInd w:val="0"/>
        <w:snapToGrid w:val="0"/>
        <w:spacing w:line="480" w:lineRule="exact"/>
        <w:rPr>
          <w:rFonts w:ascii="微软雅黑" w:eastAsia="微软雅黑" w:hAnsi="微软雅黑" w:cs="微软雅黑"/>
          <w:color w:val="000000"/>
          <w:sz w:val="20"/>
          <w:shd w:val="clear" w:color="auto" w:fill="FFFFFF"/>
          <w:lang w:val="zh-CN"/>
        </w:rPr>
      </w:pPr>
      <w:r>
        <w:rPr>
          <w:rFonts w:ascii="微软雅黑" w:eastAsia="微软雅黑" w:hAnsi="微软雅黑" w:cs="微软雅黑" w:hint="eastAsia"/>
          <w:color w:val="000000"/>
          <w:sz w:val="20"/>
          <w:shd w:val="clear" w:color="auto" w:fill="FFFFFF"/>
          <w:lang w:val="zh-CN"/>
        </w:rPr>
        <w:t>晨曦尊贵的朋友：</w:t>
      </w:r>
    </w:p>
    <w:p w:rsidR="000C5E2D" w:rsidRDefault="00B71777">
      <w:pPr>
        <w:adjustRightInd w:val="0"/>
        <w:snapToGrid w:val="0"/>
        <w:spacing w:line="480" w:lineRule="exact"/>
        <w:ind w:firstLineChars="190" w:firstLine="380"/>
        <w:rPr>
          <w:rFonts w:ascii="微软雅黑" w:eastAsia="微软雅黑" w:hAnsi="微软雅黑" w:cs="微软雅黑"/>
          <w:color w:val="000000"/>
          <w:sz w:val="20"/>
          <w:shd w:val="clear" w:color="auto" w:fill="FFFFFF"/>
          <w:lang w:val="zh-CN"/>
        </w:rPr>
      </w:pPr>
      <w:r>
        <w:rPr>
          <w:rFonts w:ascii="微软雅黑" w:eastAsia="微软雅黑" w:hAnsi="微软雅黑" w:cs="微软雅黑" w:hint="eastAsia"/>
          <w:color w:val="000000"/>
          <w:sz w:val="20"/>
          <w:shd w:val="clear" w:color="auto" w:fill="FFFFFF"/>
          <w:lang w:val="zh-CN"/>
        </w:rPr>
        <w:t>您好！</w:t>
      </w:r>
    </w:p>
    <w:p w:rsidR="000C5E2D" w:rsidRDefault="00B71777">
      <w:pPr>
        <w:adjustRightInd w:val="0"/>
        <w:snapToGrid w:val="0"/>
        <w:spacing w:line="480" w:lineRule="exact"/>
        <w:ind w:firstLineChars="190" w:firstLine="380"/>
        <w:rPr>
          <w:sz w:val="24"/>
          <w:szCs w:val="24"/>
          <w:lang w:val="zh-CN"/>
        </w:rPr>
      </w:pPr>
      <w:r>
        <w:rPr>
          <w:rFonts w:ascii="微软雅黑" w:eastAsia="微软雅黑" w:hAnsi="微软雅黑" w:cs="微软雅黑" w:hint="eastAsia"/>
          <w:color w:val="000000"/>
          <w:sz w:val="20"/>
          <w:shd w:val="clear" w:color="auto" w:fill="FFFFFF"/>
        </w:rPr>
        <w:t>为了更好地了解大家的培训需求，使</w:t>
      </w:r>
      <w:r>
        <w:rPr>
          <w:rFonts w:ascii="微软雅黑" w:eastAsia="微软雅黑" w:hAnsi="微软雅黑" w:cs="微软雅黑" w:hint="eastAsia"/>
          <w:color w:val="000000"/>
          <w:sz w:val="20"/>
          <w:shd w:val="clear" w:color="auto" w:fill="FFFFFF"/>
        </w:rPr>
        <w:t>本</w:t>
      </w:r>
      <w:r>
        <w:rPr>
          <w:rFonts w:ascii="微软雅黑" w:eastAsia="微软雅黑" w:hAnsi="微软雅黑" w:cs="微软雅黑" w:hint="eastAsia"/>
          <w:color w:val="000000"/>
          <w:sz w:val="20"/>
          <w:shd w:val="clear" w:color="auto" w:fill="FFFFFF"/>
        </w:rPr>
        <w:t>培训</w:t>
      </w:r>
      <w:r>
        <w:rPr>
          <w:rFonts w:ascii="微软雅黑" w:eastAsia="微软雅黑" w:hAnsi="微软雅黑" w:cs="微软雅黑" w:hint="eastAsia"/>
          <w:color w:val="000000"/>
          <w:sz w:val="20"/>
          <w:shd w:val="clear" w:color="auto" w:fill="FFFFFF"/>
        </w:rPr>
        <w:t>班</w:t>
      </w:r>
      <w:r>
        <w:rPr>
          <w:rFonts w:ascii="微软雅黑" w:eastAsia="微软雅黑" w:hAnsi="微软雅黑" w:cs="微软雅黑" w:hint="eastAsia"/>
          <w:color w:val="000000"/>
          <w:sz w:val="20"/>
          <w:shd w:val="clear" w:color="auto" w:fill="FFFFFF"/>
        </w:rPr>
        <w:t>更具针对性和实用性，切实帮助到大家的日常工作，特附上本</w:t>
      </w:r>
      <w:r>
        <w:rPr>
          <w:rFonts w:ascii="微软雅黑" w:eastAsia="微软雅黑" w:hAnsi="微软雅黑" w:cs="微软雅黑" w:hint="eastAsia"/>
          <w:color w:val="000000"/>
          <w:sz w:val="20"/>
          <w:shd w:val="clear" w:color="auto" w:fill="FFFFFF"/>
        </w:rPr>
        <w:t>报名表</w:t>
      </w:r>
      <w:r>
        <w:rPr>
          <w:rFonts w:ascii="微软雅黑" w:eastAsia="微软雅黑" w:hAnsi="微软雅黑" w:cs="微软雅黑" w:hint="eastAsia"/>
          <w:color w:val="000000"/>
          <w:sz w:val="20"/>
          <w:shd w:val="clear" w:color="auto" w:fill="FFFFFF"/>
        </w:rPr>
        <w:t>，敬请提出宝贵意见。感谢您的大力支持，祝您</w:t>
      </w:r>
      <w:r>
        <w:rPr>
          <w:rFonts w:ascii="微软雅黑" w:eastAsia="微软雅黑" w:hAnsi="微软雅黑" w:cs="微软雅黑" w:hint="eastAsia"/>
          <w:color w:val="000000"/>
          <w:sz w:val="20"/>
          <w:shd w:val="clear" w:color="auto" w:fill="FFFFFF"/>
        </w:rPr>
        <w:t>生活</w:t>
      </w:r>
      <w:r>
        <w:rPr>
          <w:rFonts w:ascii="微软雅黑" w:eastAsia="微软雅黑" w:hAnsi="微软雅黑" w:cs="微软雅黑" w:hint="eastAsia"/>
          <w:color w:val="000000"/>
          <w:sz w:val="20"/>
          <w:shd w:val="clear" w:color="auto" w:fill="FFFFFF"/>
        </w:rPr>
        <w:t>愉快！</w:t>
      </w:r>
    </w:p>
    <w:tbl>
      <w:tblPr>
        <w:tblW w:w="9178" w:type="dxa"/>
        <w:tblInd w:w="-2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306"/>
        <w:gridCol w:w="1703"/>
        <w:gridCol w:w="1367"/>
        <w:gridCol w:w="1705"/>
        <w:gridCol w:w="1565"/>
        <w:gridCol w:w="1532"/>
      </w:tblGrid>
      <w:tr w:rsidR="000C5E2D">
        <w:trPr>
          <w:trHeight w:val="666"/>
        </w:trPr>
        <w:tc>
          <w:tcPr>
            <w:tcW w:w="1306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C5E2D" w:rsidRDefault="00B71777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2"/>
                <w:szCs w:val="22"/>
                <w:lang w:val="zh-CN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>姓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 xml:space="preserve">   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>名</w:t>
            </w:r>
          </w:p>
        </w:tc>
        <w:tc>
          <w:tcPr>
            <w:tcW w:w="17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C5E2D" w:rsidRDefault="00B71777">
            <w:pPr>
              <w:spacing w:line="360" w:lineRule="auto"/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 xml:space="preserve">　</w:t>
            </w:r>
          </w:p>
        </w:tc>
        <w:tc>
          <w:tcPr>
            <w:tcW w:w="13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C5E2D" w:rsidRDefault="00B71777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2"/>
                <w:szCs w:val="22"/>
                <w:lang w:val="zh-CN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>性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 xml:space="preserve">   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>别</w:t>
            </w:r>
          </w:p>
        </w:tc>
        <w:tc>
          <w:tcPr>
            <w:tcW w:w="1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C5E2D" w:rsidRDefault="00B71777">
            <w:pPr>
              <w:spacing w:line="360" w:lineRule="auto"/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 xml:space="preserve">　</w:t>
            </w:r>
          </w:p>
        </w:tc>
        <w:tc>
          <w:tcPr>
            <w:tcW w:w="1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C5E2D" w:rsidRDefault="00B71777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2"/>
                <w:szCs w:val="22"/>
                <w:lang w:val="zh-CN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>出生年月</w:t>
            </w:r>
          </w:p>
        </w:tc>
        <w:tc>
          <w:tcPr>
            <w:tcW w:w="1532" w:type="dxa"/>
            <w:tcBorders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C5E2D" w:rsidRDefault="00B71777">
            <w:pPr>
              <w:spacing w:line="360" w:lineRule="auto"/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 xml:space="preserve">　</w:t>
            </w:r>
          </w:p>
        </w:tc>
      </w:tr>
      <w:tr w:rsidR="000C5E2D">
        <w:trPr>
          <w:trHeight w:val="663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C5E2D" w:rsidRDefault="00B71777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2"/>
                <w:szCs w:val="22"/>
                <w:lang w:val="zh-CN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>职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 xml:space="preserve">   </w:t>
            </w:r>
            <w:proofErr w:type="gramStart"/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>务</w:t>
            </w:r>
            <w:proofErr w:type="gram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C5E2D" w:rsidRDefault="00B71777">
            <w:pPr>
              <w:spacing w:line="360" w:lineRule="auto"/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 xml:space="preserve">　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C5E2D" w:rsidRDefault="00B71777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2"/>
                <w:szCs w:val="22"/>
                <w:lang w:val="zh-CN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>联系电话</w:t>
            </w:r>
          </w:p>
        </w:tc>
        <w:tc>
          <w:tcPr>
            <w:tcW w:w="48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C5E2D" w:rsidRDefault="00B71777">
            <w:pPr>
              <w:spacing w:line="360" w:lineRule="auto"/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 xml:space="preserve">　</w:t>
            </w:r>
          </w:p>
        </w:tc>
      </w:tr>
      <w:tr w:rsidR="000C5E2D">
        <w:trPr>
          <w:trHeight w:val="554"/>
        </w:trPr>
        <w:tc>
          <w:tcPr>
            <w:tcW w:w="1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C5E2D" w:rsidRDefault="00B71777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>工作单位</w:t>
            </w:r>
          </w:p>
        </w:tc>
        <w:tc>
          <w:tcPr>
            <w:tcW w:w="7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C5E2D" w:rsidRDefault="000C5E2D">
            <w:pPr>
              <w:spacing w:line="360" w:lineRule="auto"/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</w:tr>
      <w:tr w:rsidR="000C5E2D">
        <w:trPr>
          <w:trHeight w:val="733"/>
        </w:trPr>
        <w:tc>
          <w:tcPr>
            <w:tcW w:w="1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C5E2D" w:rsidRDefault="00B71777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2"/>
                <w:szCs w:val="22"/>
                <w:lang w:val="zh-CN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>报名课程</w:t>
            </w:r>
          </w:p>
        </w:tc>
        <w:tc>
          <w:tcPr>
            <w:tcW w:w="7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C5E2D" w:rsidRDefault="00B71777">
            <w:pPr>
              <w:spacing w:line="360" w:lineRule="auto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>土建</w:t>
            </w:r>
            <w:proofErr w:type="gramStart"/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>造价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岗培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>班</w:t>
            </w:r>
            <w:proofErr w:type="gramEnd"/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 xml:space="preserve">   </w:t>
            </w:r>
          </w:p>
        </w:tc>
      </w:tr>
      <w:tr w:rsidR="000C5E2D">
        <w:trPr>
          <w:trHeight w:val="479"/>
        </w:trPr>
        <w:tc>
          <w:tcPr>
            <w:tcW w:w="1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C5E2D" w:rsidRDefault="00B71777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2"/>
                <w:szCs w:val="22"/>
                <w:lang w:val="zh-CN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>培训方式</w:t>
            </w:r>
          </w:p>
        </w:tc>
        <w:tc>
          <w:tcPr>
            <w:tcW w:w="7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0C5E2D" w:rsidRDefault="00B71777">
            <w:pPr>
              <w:spacing w:line="360" w:lineRule="auto"/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>线下面授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 xml:space="preserve">            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t>线上培训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 xml:space="preserve">           </w:t>
            </w:r>
          </w:p>
        </w:tc>
      </w:tr>
      <w:tr w:rsidR="000C5E2D">
        <w:trPr>
          <w:trHeight w:val="6115"/>
        </w:trPr>
        <w:tc>
          <w:tcPr>
            <w:tcW w:w="1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C5E2D" w:rsidRDefault="00B71777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课前调查</w:t>
            </w:r>
          </w:p>
          <w:p w:rsidR="000C5E2D" w:rsidRDefault="000C5E2D">
            <w:pPr>
              <w:spacing w:line="360" w:lineRule="auto"/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7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</w:tcPr>
          <w:p w:rsidR="000C5E2D" w:rsidRDefault="00B71777">
            <w:pPr>
              <w:spacing w:line="360" w:lineRule="auto"/>
              <w:rPr>
                <w:rFonts w:ascii="微软雅黑" w:eastAsia="微软雅黑" w:hAnsi="微软雅黑" w:cs="微软雅黑"/>
                <w:sz w:val="18"/>
                <w:szCs w:val="18"/>
                <w:u w:val="single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  <w:u w:val="single"/>
              </w:rPr>
              <w:t>为了让讲师更了解学员的专业程度，请学员认真填写，便于讲师更好的安排课程内容，让大家达到自己的学习目的（可选填）</w:t>
            </w:r>
          </w:p>
          <w:p w:rsidR="000C5E2D" w:rsidRDefault="00B71777">
            <w:pPr>
              <w:numPr>
                <w:ilvl w:val="0"/>
                <w:numId w:val="4"/>
              </w:numPr>
              <w:spacing w:line="360" w:lineRule="auto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您目前就业情况：</w:t>
            </w:r>
          </w:p>
          <w:p w:rsidR="000C5E2D" w:rsidRDefault="00B71777">
            <w:pPr>
              <w:spacing w:line="360" w:lineRule="auto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在校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          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待就业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       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在岗（工作年限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年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）</w:t>
            </w:r>
          </w:p>
          <w:p w:rsidR="000C5E2D" w:rsidRDefault="00B71777">
            <w:pPr>
              <w:spacing w:line="360" w:lineRule="auto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2.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您参加此次培训班的目的是什么：</w:t>
            </w:r>
          </w:p>
          <w:p w:rsidR="000C5E2D" w:rsidRDefault="00B71777">
            <w:pPr>
              <w:spacing w:line="360" w:lineRule="auto"/>
              <w:rPr>
                <w:rFonts w:ascii="微软雅黑" w:eastAsia="微软雅黑" w:hAnsi="微软雅黑" w:cs="微软雅黑"/>
                <w:sz w:val="24"/>
                <w:szCs w:val="24"/>
                <w:u w:val="single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转行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          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巩固手算知识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      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其他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  <w:u w:val="single"/>
              </w:rPr>
              <w:t xml:space="preserve">                  </w:t>
            </w:r>
          </w:p>
          <w:p w:rsidR="000C5E2D" w:rsidRDefault="00B71777">
            <w:pPr>
              <w:spacing w:line="360" w:lineRule="auto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3.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您参加</w:t>
            </w:r>
            <w:proofErr w:type="gramStart"/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完培训想</w:t>
            </w:r>
            <w:proofErr w:type="gramEnd"/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往哪个方向发展：</w:t>
            </w:r>
          </w:p>
          <w:p w:rsidR="000C5E2D" w:rsidRDefault="00B71777">
            <w:pPr>
              <w:spacing w:line="360" w:lineRule="auto"/>
              <w:rPr>
                <w:rFonts w:ascii="微软雅黑" w:eastAsia="微软雅黑" w:hAnsi="微软雅黑" w:cs="微软雅黑"/>
                <w:sz w:val="24"/>
                <w:szCs w:val="24"/>
                <w:u w:val="single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甲方公司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       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施工方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           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其他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  <w:u w:val="single"/>
              </w:rPr>
              <w:t xml:space="preserve">                  </w:t>
            </w:r>
          </w:p>
          <w:p w:rsidR="000C5E2D" w:rsidRDefault="00B71777">
            <w:pPr>
              <w:numPr>
                <w:ilvl w:val="0"/>
                <w:numId w:val="5"/>
              </w:numPr>
              <w:spacing w:line="360" w:lineRule="auto"/>
              <w:rPr>
                <w:rFonts w:ascii="微软雅黑" w:eastAsia="微软雅黑" w:hAnsi="微软雅黑" w:cs="微软雅黑"/>
                <w:sz w:val="24"/>
                <w:szCs w:val="24"/>
                <w:u w:val="single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  <w:u w:val="single"/>
              </w:rPr>
              <w:t>培训时间希望是：</w:t>
            </w:r>
          </w:p>
          <w:p w:rsidR="000C5E2D" w:rsidRDefault="00B71777">
            <w:pPr>
              <w:spacing w:line="360" w:lineRule="auto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工作日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         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周末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              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  <w:lang w:val="zh-CN"/>
              </w:rPr>
              <w:sym w:font="Wingdings" w:char="00A8"/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都可以</w:t>
            </w:r>
          </w:p>
          <w:p w:rsidR="000C5E2D" w:rsidRDefault="000C5E2D">
            <w:pPr>
              <w:spacing w:line="360" w:lineRule="auto"/>
              <w:rPr>
                <w:rFonts w:ascii="微软雅黑" w:eastAsia="微软雅黑" w:hAnsi="微软雅黑" w:cs="微软雅黑"/>
                <w:sz w:val="24"/>
                <w:szCs w:val="24"/>
              </w:rPr>
            </w:pPr>
          </w:p>
        </w:tc>
      </w:tr>
    </w:tbl>
    <w:p w:rsidR="000C5E2D" w:rsidRDefault="000C5E2D">
      <w:pPr>
        <w:widowControl w:val="0"/>
        <w:spacing w:line="480" w:lineRule="auto"/>
        <w:jc w:val="left"/>
        <w:rPr>
          <w:sz w:val="24"/>
          <w:szCs w:val="32"/>
        </w:rPr>
      </w:pPr>
    </w:p>
    <w:sectPr w:rsidR="000C5E2D" w:rsidSect="000C5E2D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1777" w:rsidRDefault="00B71777" w:rsidP="000C5E2D">
      <w:r>
        <w:separator/>
      </w:r>
    </w:p>
  </w:endnote>
  <w:endnote w:type="continuationSeparator" w:id="0">
    <w:p w:rsidR="00B71777" w:rsidRDefault="00B71777" w:rsidP="000C5E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5E2D" w:rsidRDefault="000C5E2D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0C5E2D" w:rsidRDefault="000C5E2D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B71777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D7966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1777" w:rsidRDefault="00B71777" w:rsidP="000C5E2D">
      <w:r>
        <w:separator/>
      </w:r>
    </w:p>
  </w:footnote>
  <w:footnote w:type="continuationSeparator" w:id="0">
    <w:p w:rsidR="00B71777" w:rsidRDefault="00B71777" w:rsidP="000C5E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33E256D"/>
    <w:multiLevelType w:val="singleLevel"/>
    <w:tmpl w:val="B33E256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71B7E52"/>
    <w:multiLevelType w:val="singleLevel"/>
    <w:tmpl w:val="D71B7E52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6A821CC"/>
    <w:multiLevelType w:val="singleLevel"/>
    <w:tmpl w:val="26A821C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65E64CE6"/>
    <w:multiLevelType w:val="singleLevel"/>
    <w:tmpl w:val="65E64CE6"/>
    <w:lvl w:ilvl="0">
      <w:start w:val="1"/>
      <w:numFmt w:val="decimal"/>
      <w:suff w:val="nothing"/>
      <w:lvlText w:val="%1、"/>
      <w:lvlJc w:val="left"/>
    </w:lvl>
  </w:abstractNum>
  <w:abstractNum w:abstractNumId="4">
    <w:nsid w:val="7105D098"/>
    <w:multiLevelType w:val="singleLevel"/>
    <w:tmpl w:val="7105D098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NDE0ODNhZjY0OTBjNzE2ZmYwMWQ0M2E0OWQ2NjlkNDgifQ=="/>
  </w:docVars>
  <w:rsids>
    <w:rsidRoot w:val="6940153C"/>
    <w:rsid w:val="000C5E2D"/>
    <w:rsid w:val="00B71777"/>
    <w:rsid w:val="00CD7966"/>
    <w:rsid w:val="01D81219"/>
    <w:rsid w:val="06DA3A04"/>
    <w:rsid w:val="0A273AC4"/>
    <w:rsid w:val="0B677763"/>
    <w:rsid w:val="0B752F17"/>
    <w:rsid w:val="0CBA50F9"/>
    <w:rsid w:val="0F095906"/>
    <w:rsid w:val="12227D7F"/>
    <w:rsid w:val="12806686"/>
    <w:rsid w:val="13017D55"/>
    <w:rsid w:val="135935E2"/>
    <w:rsid w:val="13B5718C"/>
    <w:rsid w:val="18DC0F2A"/>
    <w:rsid w:val="18E6009B"/>
    <w:rsid w:val="19A23A43"/>
    <w:rsid w:val="1C8E3FC5"/>
    <w:rsid w:val="1EFE1DD4"/>
    <w:rsid w:val="2042729B"/>
    <w:rsid w:val="20500B91"/>
    <w:rsid w:val="214E7250"/>
    <w:rsid w:val="22737F8D"/>
    <w:rsid w:val="260E6F53"/>
    <w:rsid w:val="27017F10"/>
    <w:rsid w:val="27332502"/>
    <w:rsid w:val="27336365"/>
    <w:rsid w:val="29472CC7"/>
    <w:rsid w:val="2966759F"/>
    <w:rsid w:val="29E32572"/>
    <w:rsid w:val="2A343FC0"/>
    <w:rsid w:val="2B4775BE"/>
    <w:rsid w:val="2F153CFD"/>
    <w:rsid w:val="30A04CB6"/>
    <w:rsid w:val="30FD2871"/>
    <w:rsid w:val="31D97238"/>
    <w:rsid w:val="34D01DBD"/>
    <w:rsid w:val="35CC09E1"/>
    <w:rsid w:val="36FF649E"/>
    <w:rsid w:val="37414E7E"/>
    <w:rsid w:val="388D603A"/>
    <w:rsid w:val="394B5A20"/>
    <w:rsid w:val="39797029"/>
    <w:rsid w:val="3CA757CE"/>
    <w:rsid w:val="3EE14ACF"/>
    <w:rsid w:val="41226715"/>
    <w:rsid w:val="41C30E1B"/>
    <w:rsid w:val="46A54CD3"/>
    <w:rsid w:val="48F845A1"/>
    <w:rsid w:val="49187D73"/>
    <w:rsid w:val="4AB267A5"/>
    <w:rsid w:val="4CFD7762"/>
    <w:rsid w:val="4FA2724B"/>
    <w:rsid w:val="51DE46F2"/>
    <w:rsid w:val="536A4F6E"/>
    <w:rsid w:val="55354F78"/>
    <w:rsid w:val="56595C4E"/>
    <w:rsid w:val="567875F0"/>
    <w:rsid w:val="58663A6B"/>
    <w:rsid w:val="592A4CD6"/>
    <w:rsid w:val="595F47A8"/>
    <w:rsid w:val="5A3721C1"/>
    <w:rsid w:val="5B6D3B9F"/>
    <w:rsid w:val="5DBC24C2"/>
    <w:rsid w:val="5F8C5960"/>
    <w:rsid w:val="60842008"/>
    <w:rsid w:val="60AB3EFB"/>
    <w:rsid w:val="62606A95"/>
    <w:rsid w:val="65C33665"/>
    <w:rsid w:val="677C739F"/>
    <w:rsid w:val="68892E1F"/>
    <w:rsid w:val="68CD65EF"/>
    <w:rsid w:val="6940153C"/>
    <w:rsid w:val="69A8437D"/>
    <w:rsid w:val="69F5461C"/>
    <w:rsid w:val="6A69682D"/>
    <w:rsid w:val="6B1D53D3"/>
    <w:rsid w:val="6B550514"/>
    <w:rsid w:val="6BA97E0C"/>
    <w:rsid w:val="6C0207C5"/>
    <w:rsid w:val="6C376B7C"/>
    <w:rsid w:val="6D535020"/>
    <w:rsid w:val="70174A01"/>
    <w:rsid w:val="708F411E"/>
    <w:rsid w:val="7326554A"/>
    <w:rsid w:val="756E0FA2"/>
    <w:rsid w:val="797E44A8"/>
    <w:rsid w:val="79B00885"/>
    <w:rsid w:val="79D61DB2"/>
    <w:rsid w:val="7C8805A2"/>
    <w:rsid w:val="7ECF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5E2D"/>
    <w:pPr>
      <w:jc w:val="both"/>
    </w:pPr>
    <w:rPr>
      <w:rFonts w:ascii="Calibri" w:hAnsi="Calibri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C5E2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0C5E2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0C5E2D"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1"/>
    <w:qFormat/>
    <w:rsid w:val="000C5E2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0C5E2D"/>
    <w:rPr>
      <w:b/>
    </w:rPr>
  </w:style>
  <w:style w:type="character" w:customStyle="1" w:styleId="font21">
    <w:name w:val="font21"/>
    <w:basedOn w:val="a0"/>
    <w:qFormat/>
    <w:rsid w:val="000C5E2D"/>
    <w:rPr>
      <w:rFonts w:ascii="Calibri" w:hAnsi="Calibri" w:cs="Calibri" w:hint="default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sid w:val="000C5E2D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sid w:val="000C5E2D"/>
    <w:rPr>
      <w:rFonts w:ascii="宋体" w:eastAsia="宋体" w:hAnsi="宋体" w:cs="宋体" w:hint="eastAsia"/>
      <w:b/>
      <w:color w:val="FF0000"/>
      <w:sz w:val="26"/>
      <w:szCs w:val="26"/>
      <w:u w:val="none"/>
    </w:rPr>
  </w:style>
  <w:style w:type="character" w:customStyle="1" w:styleId="font31">
    <w:name w:val="font31"/>
    <w:basedOn w:val="a0"/>
    <w:qFormat/>
    <w:rsid w:val="000C5E2D"/>
    <w:rPr>
      <w:rFonts w:ascii="宋体" w:eastAsia="宋体" w:hAnsi="宋体" w:cs="宋体" w:hint="eastAsia"/>
      <w:color w:val="000000"/>
      <w:sz w:val="26"/>
      <w:szCs w:val="26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9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lenove</cp:lastModifiedBy>
  <cp:revision>3</cp:revision>
  <cp:lastPrinted>2018-07-27T08:08:00Z</cp:lastPrinted>
  <dcterms:created xsi:type="dcterms:W3CDTF">2018-07-25T07:04:00Z</dcterms:created>
  <dcterms:modified xsi:type="dcterms:W3CDTF">2023-10-09T01:37:00Z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40F7D48FB9EF4D8F9A6740106A436A93_13</vt:lpwstr>
  </property>
</Properties>
</file>